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738F" w:rsidRDefault="00FC36A9" w:rsidP="0069738F">
      <w:r>
        <w:rPr>
          <w:noProof/>
        </w:rPr>
        <w:drawing>
          <wp:anchor distT="0" distB="0" distL="118745" distR="118745" simplePos="0" relativeHeight="251696655" behindDoc="0" locked="0" layoutInCell="1" allowOverlap="1">
            <wp:simplePos x="0" y="0"/>
            <wp:positionH relativeFrom="page">
              <wp:posOffset>4254500</wp:posOffset>
            </wp:positionH>
            <wp:positionV relativeFrom="page">
              <wp:posOffset>4563110</wp:posOffset>
            </wp:positionV>
            <wp:extent cx="2458720" cy="1599565"/>
            <wp:effectExtent l="228600" t="279400" r="233680" b="280035"/>
            <wp:wrapTight wrapText="bothSides">
              <wp:wrapPolygon edited="0">
                <wp:start x="-2625" y="333"/>
                <wp:lineTo x="-1245" y="16717"/>
                <wp:lineTo x="-384" y="24501"/>
                <wp:lineTo x="8110" y="24850"/>
                <wp:lineTo x="14000" y="22903"/>
                <wp:lineTo x="14047" y="23238"/>
                <wp:lineTo x="21434" y="22199"/>
                <wp:lineTo x="22306" y="21910"/>
                <wp:lineTo x="24052" y="21333"/>
                <wp:lineTo x="24270" y="21261"/>
                <wp:lineTo x="24300" y="19848"/>
                <wp:lineTo x="24035" y="19585"/>
                <wp:lineTo x="23549" y="14483"/>
                <wp:lineTo x="23502" y="14147"/>
                <wp:lineTo x="23235" y="8973"/>
                <wp:lineTo x="23188" y="8638"/>
                <wp:lineTo x="22702" y="3536"/>
                <wp:lineTo x="21935" y="-3578"/>
                <wp:lineTo x="8205" y="-2196"/>
                <wp:lineTo x="-880" y="-244"/>
                <wp:lineTo x="-2625" y="333"/>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nfc5:42-17983404.jpg"/>
                    <pic:cNvPicPr>
                      <a:picLocks noChangeAspect="1" noChangeArrowheads="1"/>
                    </pic:cNvPicPr>
                  </pic:nvPicPr>
                  <pic:blipFill>
                    <a:blip r:embed="rId6"/>
                    <a:stretch>
                      <a:fillRect/>
                    </a:stretch>
                  </pic:blipFill>
                  <pic:spPr bwMode="auto">
                    <a:xfrm rot="728406">
                      <a:off x="0" y="0"/>
                      <a:ext cx="2458720" cy="15995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346A4">
        <w:rPr>
          <w:noProof/>
        </w:rPr>
        <w:drawing>
          <wp:anchor distT="0" distB="0" distL="114300" distR="114300" simplePos="0" relativeHeight="251701783" behindDoc="0" locked="0" layoutInCell="1" allowOverlap="1">
            <wp:simplePos x="0" y="0"/>
            <wp:positionH relativeFrom="page">
              <wp:posOffset>548640</wp:posOffset>
            </wp:positionH>
            <wp:positionV relativeFrom="page">
              <wp:posOffset>600075</wp:posOffset>
            </wp:positionV>
            <wp:extent cx="1092200" cy="600710"/>
            <wp:effectExtent l="25400" t="0" r="0" b="0"/>
            <wp:wrapTight wrapText="bothSides">
              <wp:wrapPolygon edited="0">
                <wp:start x="-502" y="0"/>
                <wp:lineTo x="-502" y="21006"/>
                <wp:lineTo x="21600" y="21006"/>
                <wp:lineTo x="21600" y="0"/>
                <wp:lineTo x="-502" y="0"/>
              </wp:wrapPolygon>
            </wp:wrapTight>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Main Logo.gif"/>
                    <pic:cNvPicPr>
                      <a:picLocks noChangeAspect="1" noChangeArrowheads="1"/>
                    </pic:cNvPicPr>
                  </pic:nvPicPr>
                  <pic:blipFill>
                    <a:blip r:embed="rId7"/>
                    <a:srcRect/>
                    <a:stretch>
                      <a:fillRect/>
                    </a:stretch>
                  </pic:blipFill>
                  <pic:spPr bwMode="auto">
                    <a:xfrm>
                      <a:off x="0" y="0"/>
                      <a:ext cx="109220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99735" behindDoc="0" locked="0" layoutInCell="1" allowOverlap="1">
            <wp:simplePos x="0" y="0"/>
            <wp:positionH relativeFrom="page">
              <wp:posOffset>508000</wp:posOffset>
            </wp:positionH>
            <wp:positionV relativeFrom="page">
              <wp:posOffset>8296275</wp:posOffset>
            </wp:positionV>
            <wp:extent cx="1270635" cy="1308100"/>
            <wp:effectExtent l="25400" t="0" r="0" b="0"/>
            <wp:wrapTight wrapText="bothSides">
              <wp:wrapPolygon edited="0">
                <wp:start x="-432" y="0"/>
                <wp:lineTo x="-432" y="21390"/>
                <wp:lineTo x="21589" y="21390"/>
                <wp:lineTo x="21589" y="0"/>
                <wp:lineTo x="-432" y="0"/>
              </wp:wrapPolygon>
            </wp:wrapTight>
            <wp:docPr id="1573" name="Picture 1573" descr=":gilbert_rugby_ball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ilbert_rugby_ball_barbarian.jpg"/>
                    <pic:cNvPicPr>
                      <a:picLocks noChangeAspect="1" noChangeArrowheads="1"/>
                    </pic:cNvPicPr>
                  </pic:nvPicPr>
                  <pic:blipFill>
                    <a:blip r:embed="rId8"/>
                    <a:srcRect/>
                    <a:stretch>
                      <a:fillRect/>
                    </a:stretch>
                  </pic:blipFill>
                  <pic:spPr bwMode="auto">
                    <a:xfrm>
                      <a:off x="0" y="0"/>
                      <a:ext cx="1270635" cy="130810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75" type="#_x0000_t202" style="position:absolute;margin-left:364.65pt;margin-top:537.5pt;width:171.7pt;height:219.6pt;z-index:251647488;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075" inset="3.6pt,,3.6pt">
              <w:txbxContent>
                <w:p w:rsidR="00F73F5D" w:rsidRDefault="00FC36A9" w:rsidP="0069738F">
                  <w:pPr>
                    <w:pStyle w:val="Boxtext-large"/>
                  </w:pPr>
                  <w:r>
                    <w:t>This year in PE, the students will be keeping a three week  long activity log. The students will need to keep track of all of the physical activities they do outside of school to see if they are getting the recommen</w:t>
                  </w:r>
                  <w:r>
                    <w:t>ded 30 minutes of daily exercise. This is a great opportunity to workout and bond with your child. Together, you could go for a jog, ride a bike, play a game, play catch, or simply go for a walk around the block.</w:t>
                  </w:r>
                </w:p>
              </w:txbxContent>
            </v:textbox>
            <w10:wrap type="tight" anchorx="page" anchory="page"/>
          </v:shape>
        </w:pict>
      </w:r>
      <w:r>
        <w:rPr>
          <w:noProof/>
        </w:rPr>
        <w:pict>
          <v:shape id="_x0000_s1172" type="#_x0000_t202" style="position:absolute;margin-left:349.15pt;margin-top:507.7pt;width:202.65pt;height:50.35pt;z-index:251650560;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1172" inset=",0,,0">
              <w:txbxContent>
                <w:p w:rsidR="00F73F5D" w:rsidRPr="00BB38CE" w:rsidRDefault="00FC36A9" w:rsidP="00F73F5D">
                  <w:pPr>
                    <w:pStyle w:val="Boxheading-large"/>
                    <w:rPr>
                      <w:sz w:val="56"/>
                    </w:rPr>
                  </w:pPr>
                  <w:r w:rsidRPr="00BB38CE">
                    <w:rPr>
                      <w:sz w:val="56"/>
                    </w:rPr>
                    <w:t>Activity Log</w:t>
                  </w:r>
                </w:p>
              </w:txbxContent>
            </v:textbox>
            <w10:wrap anchorx="page" anchory="page"/>
          </v:shape>
        </w:pict>
      </w:r>
      <w:r>
        <w:rPr>
          <w:noProof/>
        </w:rPr>
        <w:pict>
          <v:group id="_x0000_s1071" style="position:absolute;margin-left:349pt;margin-top:497.55pt;width:202.65pt;height:253.85pt;z-index:251644416;mso-position-horizontal-relative:page;mso-position-vertical-relative:page" coordorigin="6980,10984" coordsize="4053,3780" wrapcoords="-80 0 -80 21428 21600 21428 21600 0 -80 0">
            <v:rect id="_x0000_s1069" style="position:absolute;left:6980;top:10984;width:4053;height:3780;mso-wrap-edited:f;mso-position-horizontal-relative:page;mso-position-vertical-relative:page" wrapcoords="-91 -450 -122 900 -122 25200 21752 25200 21783 25200 21813 21150 21813 1800 21783 0 21661 -450 -91 -450" fillcolor="#5870bb [3205]" stroked="f" strokecolor="#b3cfff" strokeweight="1.5pt">
              <v:fill o:detectmouseclick="t"/>
              <v:shadow opacity="42598f" mv:blur="38100f" offset="0,2pt"/>
              <v:textbox inset=",7.2pt,,7.2pt"/>
            </v:rect>
            <v:rect id="_x0000_s1070" style="position:absolute;left:7119;top:11110;width:3776;height:3528;mso-wrap-edited:f;mso-position-horizontal-relative:page;mso-position-vertical-relative:page" wrapcoords="-80 0 -80 21514 21680 21514 21680 0 -80 0" filled="f" fillcolor="#5870bb [3205]" strokecolor="white [3212]" strokeweight="1pt">
              <v:fill o:detectmouseclick="t"/>
              <v:shadow opacity="42598f" mv:blur="38100f" offset="0,2pt"/>
              <o:lock v:ext="edit" aspectratio="t"/>
              <v:textbox inset=",7.2pt,,7.2pt"/>
            </v:rect>
            <w10:wrap type="tight" anchorx="page" anchory="page"/>
          </v:group>
        </w:pict>
      </w:r>
      <w:r>
        <w:rPr>
          <w:noProof/>
        </w:rPr>
        <w:pict>
          <v:group id="_x0000_s9147" style="position:absolute;margin-left:43.2pt;margin-top:429.15pt;width:265pt;height:292.85pt;z-index:251641344;mso-position-horizontal-relative:page;mso-position-vertical-relative:page" coordsize="20000,20000" mv:complextextbox="1">
            <o:lock v:ext="edit" ungrouping="t"/>
            <v:shape id="_x0000_s9148" type="#_x0000_t202" style="position:absolute;width:20000;height:20000;mso-wrap-edited:f;mso-position-horizontal-relative:page;mso-position-vertical-relative:page" o:regroupid="93"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087" inset=",0,,0"/>
            </v:shape>
            <v:shape id="_x0000_s9149" type="#_x0000_t202" style="position:absolute;left:543;width:18910;height:14311" filled="f" stroked="f">
              <v:textbox style="mso-next-textbox:#_x0000_s9150" inset="0,0,0,0">
                <w:txbxContent>
                  <w:p w:rsidR="00F73F5D" w:rsidRPr="009E2A28" w:rsidRDefault="00FC36A9" w:rsidP="0069738F">
                    <w:pPr>
                      <w:pStyle w:val="BodyText"/>
                    </w:pPr>
                    <w:r>
                      <w:t>I grew up in Lapeer and grad</w:t>
                    </w:r>
                    <w:r>
                      <w:t>uated from Lapeer West High School in 2004. I attended the University of Michigan, where I received my Bachelor’s degree in Physical Education, as well as a minor in Health and History. I am currently attending Western Michigan University and will be recei</w:t>
                    </w:r>
                    <w:r>
                      <w:t>ving my Master’s degree in Adapted Physical Education. I currently play Rugby for the Michigan Men’s Rugby Club in Ann Arbor. Rugby has allowed me to travel around the country and even out of the country. I enjoy spending time with family and friends, espe</w:t>
                    </w:r>
                    <w:r>
                      <w:t xml:space="preserve">cially my fiancé Daniella. I am a very athletic individual whom enjoys snowboarding, skateboarding, camping, and many more sports. </w:t>
                    </w:r>
                  </w:p>
                </w:txbxContent>
              </v:textbox>
            </v:shape>
            <v:shape id="_x0000_s9150" type="#_x0000_t202" style="position:absolute;left:543;top:14308;width:18910;height:1304" filled="f" stroked="f">
              <v:textbox style="mso-next-textbox:#_x0000_s9151" inset="0,0,0,0">
                <w:txbxContent/>
              </v:textbox>
            </v:shape>
            <v:shape id="_x0000_s9151" type="#_x0000_t202" style="position:absolute;left:7981;top:15609;width:11472;height:1304" filled="f" stroked="f">
              <v:textbox style="mso-next-textbox:#_x0000_s9152" inset="0,0,0,0">
                <w:txbxContent/>
              </v:textbox>
            </v:shape>
            <v:shape id="_x0000_s9152" type="#_x0000_t202" style="position:absolute;left:7981;top:16910;width:11472;height:1304" filled="f" stroked="f">
              <v:textbox style="mso-next-textbox:#_x0000_s9153" inset="0,0,0,0">
                <w:txbxContent/>
              </v:textbox>
            </v:shape>
            <v:shape id="_x0000_s9153" type="#_x0000_t202" style="position:absolute;left:7981;top:18211;width:11472;height:1714" filled="f" stroked="f">
              <v:textbox style="mso-next-textbox:#_x0000_s9153" inset="0,0,0,0">
                <w:txbxContent/>
              </v:textbox>
            </v:shape>
            <w10:wrap anchorx="page" anchory="page"/>
          </v:group>
        </w:pict>
      </w:r>
      <w:r>
        <w:rPr>
          <w:noProof/>
        </w:rPr>
        <w:pict>
          <v:shape id="_x0000_s1042" type="#_x0000_t202" style="position:absolute;margin-left:42.25pt;margin-top:404.7pt;width:272.15pt;height:55.15pt;z-index:25164032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42" inset=",0,,0">
              <w:txbxContent>
                <w:p w:rsidR="00F73F5D" w:rsidRPr="00A70B96" w:rsidRDefault="00FC36A9" w:rsidP="0069738F">
                  <w:pPr>
                    <w:pStyle w:val="Heading2"/>
                    <w:rPr>
                      <w:sz w:val="32"/>
                    </w:rPr>
                  </w:pPr>
                  <w:r w:rsidRPr="00A70B96">
                    <w:rPr>
                      <w:sz w:val="32"/>
                    </w:rPr>
                    <w:t xml:space="preserve">Just a little bit about Mr. Dougovito. </w:t>
                  </w:r>
                </w:p>
              </w:txbxContent>
            </v:textbox>
            <w10:wrap type="tight" anchorx="page" anchory="page"/>
          </v:shape>
        </w:pict>
      </w:r>
      <w:r>
        <w:rPr>
          <w:noProof/>
        </w:rPr>
        <w:pict>
          <v:shape id="_x0000_s1725" type="#_x0000_t202" style="position:absolute;margin-left:39.6pt;margin-top:352.2pt;width:272.15pt;height:58.3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F73F5D" w:rsidRPr="0069738F" w:rsidRDefault="00FC36A9" w:rsidP="0069738F">
                  <w:pPr>
                    <w:pStyle w:val="Heading1"/>
                    <w:spacing w:before="480"/>
                    <w:rPr>
                      <w:sz w:val="92"/>
                    </w:rPr>
                  </w:pPr>
                  <w:r w:rsidRPr="0069738F">
                    <w:rPr>
                      <w:sz w:val="92"/>
                    </w:rPr>
                    <w:t>About Me</w:t>
                  </w:r>
                </w:p>
              </w:txbxContent>
            </v:textbox>
            <w10:wrap anchorx="page" anchory="page"/>
          </v:shape>
        </w:pict>
      </w:r>
      <w:r>
        <w:rPr>
          <w:noProof/>
        </w:rPr>
        <w:pict>
          <v:rect id="_x0000_s1035" style="position:absolute;margin-left:42.25pt;margin-top:239.7pt;width:526.55pt;height:88.6pt;z-index:251698711;mso-wrap-edited:f;mso-position-horizontal-relative:page;mso-position-vertical-relative:page" wrapcoords="-30 0 -30 21038 21600 21038 21600 0 -30 0" fillcolor="#18348a [3204]" stroked="f" strokecolor="#b3cfff" strokeweight="1.5pt">
            <v:fill o:detectmouseclick="t"/>
            <v:shadow opacity="42598f" mv:blur="38100f" offset="0,2pt"/>
            <v:textbox style="mso-next-textbox:#_x0000_s1035" inset=",0,,0">
              <w:txbxContent>
                <w:p w:rsidR="00F73F5D" w:rsidRPr="002B73E7" w:rsidRDefault="00FC36A9" w:rsidP="00F73F5D">
                  <w:pPr>
                    <w:pStyle w:val="Title"/>
                    <w:spacing w:before="960"/>
                    <w:jc w:val="left"/>
                    <w:rPr>
                      <w:sz w:val="64"/>
                    </w:rPr>
                  </w:pPr>
                  <w:r w:rsidRPr="002B73E7">
                    <w:rPr>
                      <w:sz w:val="64"/>
                    </w:rPr>
                    <w:t>Physical Education Newsletter</w:t>
                  </w:r>
                </w:p>
              </w:txbxContent>
            </v:textbox>
            <w10:wrap type="tight" anchorx="page" anchory="page"/>
          </v:rect>
        </w:pict>
      </w:r>
      <w:r>
        <w:rPr>
          <w:noProof/>
        </w:rPr>
        <w:drawing>
          <wp:anchor distT="0" distB="0" distL="114300" distR="114300" simplePos="0" relativeHeight="251696654" behindDoc="0" locked="0" layoutInCell="1" allowOverlap="1">
            <wp:simplePos x="0" y="0"/>
            <wp:positionH relativeFrom="page">
              <wp:posOffset>548640</wp:posOffset>
            </wp:positionH>
            <wp:positionV relativeFrom="page">
              <wp:posOffset>612775</wp:posOffset>
            </wp:positionV>
            <wp:extent cx="6740525" cy="2581910"/>
            <wp:effectExtent l="25400" t="0" r="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9"/>
                    <a:stretch>
                      <a:fillRect/>
                    </a:stretch>
                  </pic:blipFill>
                  <pic:spPr bwMode="auto">
                    <a:xfrm>
                      <a:off x="0" y="0"/>
                      <a:ext cx="6740525" cy="258191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291.2pt;margin-top:734.35pt;width:33.2pt;height:34.1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pg. 1&#10;&#10;"/>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78.3pt;margin-top:714.75pt;width:51.75pt;height:54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type="tight" anchorx="page" anchory="page"/>
          </v:shape>
        </w:pict>
      </w:r>
      <w:r>
        <w:rPr>
          <w:noProof/>
        </w:rPr>
        <w:pict>
          <v:shape id="_x0000_s8362" type="#_x0000_t202" style="position:absolute;margin-left:126.05pt;margin-top:734.6pt;width:149.7pt;height:45pt;z-index:251646464;mso-wrap-edited:f;mso-position-horizontal-relative:page;mso-position-vertical-relative:page" wrapcoords="-675 -225 -900 450 -900 23400 22725 23400 22950 23400 23175 21375 23175 900 22950 0 22050 -225 -675 -225" o:regroupid="53" filled="f" fillcolor="#3f80cd" stroked="f" strokecolor="#b3cfff" strokeweight="1.5pt">
            <v:fill color2="#b3cfff" o:detectmouseclick="t" focusposition="" focussize=",90" type="gradient">
              <o:fill v:ext="view" type="gradientUnscaled"/>
            </v:fill>
            <v:shadow opacity="42598f" mv:blur="38100f" offset="0,2pt"/>
            <v:textbox style="mso-next-textbox:#_x0000_s8362">
              <w:txbxContent>
                <w:p w:rsidR="00F73F5D" w:rsidRDefault="00FC36A9" w:rsidP="0069738F">
                  <w:pPr>
                    <w:pStyle w:val="Heading6"/>
                  </w:pPr>
                  <w:r>
                    <w:t>More On Back!</w:t>
                  </w:r>
                </w:p>
              </w:txbxContent>
            </v:textbox>
            <w10:wrap anchorx="page" anchory="page"/>
          </v:shape>
        </w:pict>
      </w:r>
      <w:r>
        <w:rPr>
          <w:noProof/>
        </w:rPr>
        <w:pict>
          <v:shape id="_x0000_s1051" type="#_x0000_t202" style="position:absolute;margin-left:364.45pt;margin-top:328.3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F73F5D" w:rsidRDefault="00FC36A9" w:rsidP="0069738F">
                  <w:pPr>
                    <w:pStyle w:val="Date"/>
                  </w:pPr>
                  <w:r>
                    <w:t>Jan. 25, 2010</w:t>
                  </w:r>
                </w:p>
              </w:txbxContent>
            </v:textbox>
            <w10:wrap type="tight" anchorx="page" anchory="page"/>
          </v:shape>
        </w:pict>
      </w:r>
      <w:r>
        <w:rPr>
          <w:noProof/>
        </w:rPr>
        <w:pict>
          <v:rect id="_x0000_s1034" style="position:absolute;margin-left:43.2pt;margin-top:228.9pt;width:525.6pt;height:36pt;z-index:251636224;mso-wrap-edited:f;mso-position-horizontal-relative:page;mso-position-vertical-relative:page" wrapcoords="-91 -450 -122 900 -122 25200 21752 25200 21783 25200 21813 21150 21813 1800 21783 0 21661 -450 -91 -450" fillcolor="#4a4a4a [3215]" stroked="f" strokecolor="#b3cfff" strokeweight="1.5pt">
            <v:fill o:detectmouseclick="t"/>
            <v:stroke o:forcedash="t"/>
            <v:shadow opacity="42598f" mv:blur="38100f" offset="0,2pt"/>
            <v:textbox style="mso-next-textbox:#_x0000_s1034" inset="14.4pt,7.2pt,14.4pt,7.2pt">
              <w:txbxContent>
                <w:p w:rsidR="00F73F5D" w:rsidRDefault="00FC36A9" w:rsidP="0069738F">
                  <w:pPr>
                    <w:pStyle w:val="LeadLine"/>
                  </w:pPr>
                  <w:r w:rsidRPr="00D25667">
                    <w:t>Lorem i</w:t>
                  </w:r>
                  <w:r w:rsidRPr="00D25667">
                    <w:t>psum dolor sit amet, consectetuer adipiscing elit. Nulla lectus mi, sodales ac, consectetuer sed, luctus sit amet, risus. Mauris tempus quam sit amet mi. Mauris sagittis augue nec augue. Fusce ipsum.</w:t>
                  </w:r>
                </w:p>
              </w:txbxContent>
            </v:textbox>
            <w10:wrap type="tight" anchorx="page" anchory="page"/>
          </v:rect>
        </w:pict>
      </w:r>
      <w:r>
        <w:rPr>
          <w:noProof/>
        </w:rPr>
        <w:pict>
          <v:shape id="_x0000_s1065" type="#_x0000_t202" style="position:absolute;margin-left:49.8pt;margin-top:330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F73F5D" w:rsidRPr="0069738F" w:rsidRDefault="00FC36A9" w:rsidP="0069738F">
                  <w:pPr>
                    <w:rPr>
                      <w:rFonts w:asciiTheme="majorHAnsi" w:hAnsiTheme="majorHAnsi"/>
                      <w:color w:val="FFFFFF" w:themeColor="background1"/>
                    </w:rPr>
                  </w:pPr>
                  <w:r w:rsidRPr="0069738F">
                    <w:rPr>
                      <w:rFonts w:asciiTheme="majorHAnsi" w:hAnsiTheme="majorHAnsi"/>
                      <w:color w:val="FFFFFF" w:themeColor="background1"/>
                    </w:rPr>
                    <w:t>Your insight into what we are doing in PE</w:t>
                  </w:r>
                </w:p>
              </w:txbxContent>
            </v:textbox>
            <w10:wrap type="tight" anchorx="page" anchory="page"/>
          </v:shape>
        </w:pict>
      </w:r>
      <w:r>
        <w:rPr>
          <w:noProof/>
        </w:rPr>
        <w:pict>
          <v:rect id="_x0000_s1036" style="position:absolute;margin-left:43.2pt;margin-top:328.6pt;width:525.6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r>
        <w:br w:type="page"/>
      </w:r>
      <w:r>
        <w:rPr>
          <w:noProof/>
        </w:rPr>
        <w:drawing>
          <wp:anchor distT="0" distB="0" distL="114300" distR="114300" simplePos="0" relativeHeight="251703831" behindDoc="0" locked="0" layoutInCell="1" allowOverlap="1">
            <wp:simplePos x="0" y="0"/>
            <wp:positionH relativeFrom="page">
              <wp:posOffset>889000</wp:posOffset>
            </wp:positionH>
            <wp:positionV relativeFrom="page">
              <wp:posOffset>7340600</wp:posOffset>
            </wp:positionV>
            <wp:extent cx="1828800" cy="1828800"/>
            <wp:effectExtent l="330200" t="355600" r="279400" b="330200"/>
            <wp:wrapTight wrapText="bothSides">
              <wp:wrapPolygon edited="0">
                <wp:start x="17649" y="-2947"/>
                <wp:lineTo x="6663" y="-3537"/>
                <wp:lineTo x="-832" y="-3251"/>
                <wp:lineTo x="-2450" y="21705"/>
                <wp:lineTo x="-923" y="23016"/>
                <wp:lineTo x="3442" y="24110"/>
                <wp:lineTo x="4024" y="24256"/>
                <wp:lineTo x="7444" y="24186"/>
                <wp:lineTo x="9772" y="24769"/>
                <wp:lineTo x="21487" y="23686"/>
                <wp:lineTo x="21706" y="22813"/>
                <wp:lineTo x="21997" y="22886"/>
                <wp:lineTo x="23236" y="19176"/>
                <wp:lineTo x="23455" y="18303"/>
                <wp:lineTo x="23095" y="13573"/>
                <wp:lineTo x="23168" y="13283"/>
                <wp:lineTo x="23098" y="8626"/>
                <wp:lineTo x="23171" y="8335"/>
                <wp:lineTo x="23174" y="3387"/>
                <wp:lineTo x="23903" y="1714"/>
                <wp:lineTo x="21723" y="-1925"/>
                <wp:lineTo x="19686" y="-2436"/>
                <wp:lineTo x="17649" y="-2947"/>
              </wp:wrapPolygon>
            </wp:wrapTight>
            <wp:docPr id="1" name="P 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0"/>
                    <a:srcRect/>
                    <a:stretch>
                      <a:fillRect/>
                    </a:stretch>
                  </pic:blipFill>
                  <pic:spPr bwMode="auto">
                    <a:xfrm rot="20755425">
                      <a:off x="0" y="0"/>
                      <a:ext cx="1828800" cy="1828800"/>
                    </a:xfrm>
                    <a:prstGeom prst="roundRect">
                      <a:avLst>
                        <a:gd name="adj" fmla="val 8594"/>
                      </a:avLst>
                    </a:prstGeom>
                    <a:solidFill>
                      <a:srgbClr val="FFFFFF">
                        <a:shade val="85000"/>
                      </a:srgbClr>
                    </a:solidFill>
                    <a:ln>
                      <a:noFill/>
                    </a:ln>
                    <a:effectLst>
                      <a:glow rad="228600">
                        <a:schemeClr val="accent4">
                          <a:alpha val="75000"/>
                        </a:schemeClr>
                      </a:glow>
                    </a:effectLst>
                    <a:scene3d>
                      <a:camera prst="perspectiveRight" fov="2700000">
                        <a:rot lat="0" lon="20400000" rev="0"/>
                      </a:camera>
                      <a:lightRig rig="threePt" dir="t"/>
                    </a:scene3d>
                  </pic:spPr>
                </pic:pic>
              </a:graphicData>
            </a:graphic>
          </wp:anchor>
        </w:drawing>
      </w:r>
      <w:r>
        <w:rPr>
          <w:noProof/>
        </w:rPr>
        <w:pict>
          <v:shape id="_x0000_s1269" type="#_x0000_t202" style="position:absolute;margin-left:273.5pt;margin-top:552.8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F73F5D" w:rsidRDefault="00FC36A9" w:rsidP="0069738F">
                  <w:pPr>
                    <w:pStyle w:val="Boxheading-medium"/>
                  </w:pPr>
                  <w:r>
                    <w:t>Up Coming Events!</w:t>
                  </w:r>
                </w:p>
              </w:txbxContent>
            </v:textbox>
            <w10:wrap type="tight" anchorx="page" anchory="page"/>
          </v:shape>
        </w:pict>
      </w:r>
      <w:r>
        <w:rPr>
          <w:noProof/>
        </w:rPr>
        <w:pict>
          <v:shape id="_x0000_s1270" type="#_x0000_t202" style="position:absolute;margin-left:269.7pt;margin-top:580.85pt;width:292.55pt;height:167.45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F73F5D" w:rsidRDefault="00FC36A9" w:rsidP="0069738F">
                  <w:pPr>
                    <w:pStyle w:val="BodyText"/>
                    <w:spacing w:line="240" w:lineRule="auto"/>
                  </w:pPr>
                  <w:r w:rsidRPr="00BB38CE">
                    <w:rPr>
                      <w:b/>
                    </w:rPr>
                    <w:t>Jump Rope For Heart</w:t>
                  </w:r>
                  <w:r>
                    <w:t xml:space="preserve"> – This year we will be doin</w:t>
                  </w:r>
                  <w:r>
                    <w:t xml:space="preserve">g JRFH the second week of March. </w:t>
                  </w:r>
                  <w:r>
                    <w:t>Be on the lookout for more in</w:t>
                  </w:r>
                  <w:r>
                    <w:t>formation as the event comes closer.</w:t>
                  </w:r>
                </w:p>
                <w:p w:rsidR="00F73F5D" w:rsidRDefault="00FC36A9" w:rsidP="0069738F">
                  <w:pPr>
                    <w:pStyle w:val="BodyText"/>
                    <w:spacing w:line="240" w:lineRule="auto"/>
                  </w:pPr>
                  <w:r>
                    <w:rPr>
                      <w:b/>
                    </w:rPr>
                    <w:t>M</w:t>
                  </w:r>
                  <w:r>
                    <w:rPr>
                      <w:b/>
                    </w:rPr>
                    <w:t>urphy</w:t>
                  </w:r>
                  <w:r>
                    <w:rPr>
                      <w:b/>
                    </w:rPr>
                    <w:t xml:space="preserve"> Running Club</w:t>
                  </w:r>
                  <w:r>
                    <w:t xml:space="preserve"> – Calling all runners, </w:t>
                  </w:r>
                  <w:r>
                    <w:t>Murphy has</w:t>
                  </w:r>
                  <w:r>
                    <w:t xml:space="preserve"> a running club. </w:t>
                  </w:r>
                  <w:r>
                    <w:t>They meet Thursdays, after school. See Mr. Baginski for more information.</w:t>
                  </w:r>
                </w:p>
                <w:p w:rsidR="00F73F5D" w:rsidRPr="00BB38CE" w:rsidRDefault="00FC36A9" w:rsidP="0069738F">
                  <w:pPr>
                    <w:pStyle w:val="BodyText"/>
                    <w:spacing w:line="240" w:lineRule="auto"/>
                  </w:pPr>
                  <w:r>
                    <w:rPr>
                      <w:b/>
                    </w:rPr>
                    <w:t>Under Construction</w:t>
                  </w:r>
                  <w:r>
                    <w:t xml:space="preserve"> – Mr. D is creating a website to showcase all that we do</w:t>
                  </w:r>
                  <w:r>
                    <w:t xml:space="preserve"> in PE. The link to the website can be found by clicking on my name in the Mayfield staff directory or by going to adougovito.weebly.com. </w:t>
                  </w:r>
                </w:p>
              </w:txbxContent>
            </v:textbox>
            <w10:wrap type="tight" anchorx="page" anchory="page"/>
          </v:shape>
        </w:pict>
      </w:r>
      <w:r>
        <w:rPr>
          <w:noProof/>
        </w:rPr>
        <w:pict>
          <v:rect id="_x0000_s1210" style="position:absolute;margin-left:43.2pt;margin-top:552.8pt;width:525.6pt;height:194.4pt;z-index:251621886;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anchorx="page" anchory="page"/>
          </v:rect>
        </w:pict>
      </w:r>
      <w:r>
        <w:rPr>
          <w:noProof/>
        </w:rPr>
        <w:pict>
          <v:line id="_x0000_s1185" style="position:absolute;z-index:251691520;mso-wrap-edited:f;mso-position-horizontal-relative:page;mso-position-vertical-relative:page" from="36pt,543.6pt" to="576.5pt,543.8pt" wrapcoords="-30 -2147483648 0 -2147483648 10830 -2147483648 10830 -2147483648 21570 -2147483648 21660 -2147483648 -30 -2147483648" fillcolor="#3f80cd" strokecolor="#5870bb [3205]" strokeweight="1pt">
            <v:fill color2="#b3cfff" o:detectmouseclick="t" focusposition="" focussize=",90" type="gradient">
              <o:fill v:ext="view" type="gradientUnscaled"/>
            </v:fill>
            <v:shadow opacity="42598f" mv:blur="38100f" offset="0,2pt"/>
            <v:textbox inset=",7.2pt,,7.2pt"/>
            <w10:wrap type="tight" anchorx="page" anchory="page"/>
          </v:line>
        </w:pict>
      </w:r>
      <w:r>
        <w:rPr>
          <w:noProof/>
        </w:rPr>
        <w:pict>
          <v:rect id="_x0000_s1208" style="position:absolute;margin-left:352.8pt;margin-top:43.2pt;width:3in;height:486.8pt;z-index:251622911;mso-wrap-edited:f;mso-position-horizontal-relative:page;mso-position-vertical-relative:page" wrapcoords="-91 -450 -122 900 -122 25200 21752 25200 21783 25200 21813 21150 21813 1800 21783 0 21661 -450 -91 -450" o:regroupid="12" fillcolor="#5870bb [3205]" stroked="f" strokecolor="#b3cfff" strokeweight="1.5pt">
            <v:fill o:detectmouseclick="t"/>
            <v:shadow opacity="42598f" mv:blur="38100f" offset="0,2pt"/>
            <v:textbox inset=",7.2pt,,7.2pt"/>
            <w10:wrap anchorx="page" anchory="page"/>
          </v:rect>
        </w:pict>
      </w:r>
      <w:r>
        <w:rPr>
          <w:noProof/>
        </w:rPr>
        <w:drawing>
          <wp:anchor distT="0" distB="0" distL="114300" distR="114300" simplePos="0" relativeHeight="251697687" behindDoc="0" locked="0" layoutInCell="1" allowOverlap="1">
            <wp:simplePos x="0" y="0"/>
            <wp:positionH relativeFrom="page">
              <wp:posOffset>6146165</wp:posOffset>
            </wp:positionH>
            <wp:positionV relativeFrom="page">
              <wp:posOffset>558800</wp:posOffset>
            </wp:positionV>
            <wp:extent cx="532765" cy="1092200"/>
            <wp:effectExtent l="50800" t="25400" r="102235" b="0"/>
            <wp:wrapTight wrapText="bothSides">
              <wp:wrapPolygon edited="0">
                <wp:start x="-1492" y="507"/>
                <wp:lineTo x="2890" y="8271"/>
                <wp:lineTo x="216" y="16755"/>
                <wp:lineTo x="3544" y="22061"/>
                <wp:lineTo x="11608" y="21238"/>
                <wp:lineTo x="19671" y="20415"/>
                <wp:lineTo x="18571" y="15396"/>
                <wp:lineTo x="18360" y="14904"/>
                <wp:lineTo x="18221" y="7220"/>
                <wp:lineTo x="18010" y="6728"/>
                <wp:lineTo x="22160" y="1686"/>
                <wp:lineTo x="20308" y="-178"/>
                <wp:lineTo x="3548" y="-7"/>
                <wp:lineTo x="-1492" y="507"/>
              </wp:wrapPolygon>
            </wp:wrapTight>
            <wp:docPr id="1539" name="Picture 1539" descr="Last Flight of Icarus:Applications:Microsoft Office 2008:Office:Media:Clipart: Special Occasions.localized:LS00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Last Flight of Icarus:Applications:Microsoft Office 2008:Office:Media:Clipart: Special Occasions.localized:LS003422.png"/>
                    <pic:cNvPicPr>
                      <a:picLocks noChangeAspect="1" noChangeArrowheads="1"/>
                    </pic:cNvPicPr>
                  </pic:nvPicPr>
                  <pic:blipFill>
                    <a:blip r:embed="rId11"/>
                    <a:srcRect/>
                    <a:stretch>
                      <a:fillRect/>
                    </a:stretch>
                  </pic:blipFill>
                  <pic:spPr bwMode="auto">
                    <a:xfrm rot="708972">
                      <a:off x="0" y="0"/>
                      <a:ext cx="532765" cy="1092200"/>
                    </a:xfrm>
                    <a:prstGeom prst="rect">
                      <a:avLst/>
                    </a:prstGeom>
                    <a:noFill/>
                    <a:ln w="9525">
                      <a:noFill/>
                      <a:miter lim="800000"/>
                      <a:headEnd/>
                      <a:tailEnd/>
                    </a:ln>
                  </pic:spPr>
                </pic:pic>
              </a:graphicData>
            </a:graphic>
          </wp:anchor>
        </w:drawing>
      </w:r>
      <w:r>
        <w:rPr>
          <w:noProof/>
        </w:rPr>
        <w:drawing>
          <wp:anchor distT="0" distB="0" distL="118745" distR="118745" simplePos="0" relativeHeight="251696657" behindDoc="0" locked="0" layoutInCell="1" allowOverlap="1">
            <wp:simplePos x="0" y="0"/>
            <wp:positionH relativeFrom="page">
              <wp:posOffset>5320665</wp:posOffset>
            </wp:positionH>
            <wp:positionV relativeFrom="page">
              <wp:posOffset>4889500</wp:posOffset>
            </wp:positionV>
            <wp:extent cx="1053465" cy="1053465"/>
            <wp:effectExtent l="50800" t="50800" r="38735" b="13335"/>
            <wp:wrapTight wrapText="bothSides">
              <wp:wrapPolygon edited="0">
                <wp:start x="-1042" y="-1042"/>
                <wp:lineTo x="-1042" y="21873"/>
                <wp:lineTo x="22394" y="21873"/>
                <wp:lineTo x="22394" y="-1042"/>
                <wp:lineTo x="-1042" y="-1042"/>
              </wp:wrapPolygon>
            </wp:wrapTight>
            <wp:docPr id="742"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nfc5:42-17983534.jpg"/>
                    <pic:cNvPicPr>
                      <a:picLocks noChangeAspect="1" noChangeArrowheads="1"/>
                    </pic:cNvPicPr>
                  </pic:nvPicPr>
                  <pic:blipFill>
                    <a:blip r:embed="rId12"/>
                    <a:stretch>
                      <a:fillRect/>
                    </a:stretch>
                  </pic:blipFill>
                  <pic:spPr bwMode="auto">
                    <a:xfrm>
                      <a:off x="0" y="0"/>
                      <a:ext cx="1053465" cy="1053465"/>
                    </a:xfrm>
                    <a:prstGeom prst="rect">
                      <a:avLst/>
                    </a:prstGeom>
                    <a:ln w="38100" cap="sq">
                      <a:solidFill>
                        <a:srgbClr val="000000"/>
                      </a:solidFill>
                      <a:prstDash val="solid"/>
                      <a:miter lim="800000"/>
                    </a:ln>
                    <a:effectLst/>
                  </pic:spPr>
                </pic:pic>
              </a:graphicData>
            </a:graphic>
          </wp:anchor>
        </w:drawing>
      </w:r>
      <w:r>
        <w:rPr>
          <w:noProof/>
        </w:rPr>
        <w:pict>
          <v:group id="_x0000_s9154" style="position:absolute;margin-left:46.8pt;margin-top:87.85pt;width:299.15pt;height:493pt;z-index:251653632;mso-position-horizontal-relative:page;mso-position-vertical-relative:page" coordsize="20000,20000" wrapcoords="0 0 21600 0 21600 21600 0 21600 0 0" mv:complextextbox="1">
            <o:lock v:ext="edit" ungrouping="t"/>
            <v:shape id="_x0000_s9155" type="#_x0000_t202" style="position:absolute;width:20000;height:20000;mso-wrap-edited:f;mso-position-horizontal-relative:page;mso-position-vertical-relative:page" wrapcoords="0 0 21600 0 21600 21600 0 21600 0 0" o:regroupid="94"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095" inset=",0,,0"/>
            </v:shape>
            <v:shape id="_x0000_s9156" type="#_x0000_t202" style="position:absolute;left:481;width:19034;height:6955" filled="f" stroked="f">
              <v:textbox style="mso-next-textbox:#_x0000_s9157" inset="0,0,0,0">
                <w:txbxContent>
                  <w:p w:rsidR="00F73F5D" w:rsidRDefault="00FC36A9" w:rsidP="00F73F5D">
                    <w:pPr>
                      <w:pStyle w:val="BodyText"/>
                      <w:spacing w:after="0"/>
                      <w:ind w:firstLine="360"/>
                    </w:pPr>
                    <w:r>
                      <w:t xml:space="preserve">This year I </w:t>
                    </w:r>
                    <w:r>
                      <w:t>have tried to bring as many new activities and games, as well as ideas, to the classroom as I can. So far this year we have covered basketball, soccer, volleyball, racquet sports, team building activities, physical fitness activities, basic movement skills</w:t>
                    </w:r>
                    <w:r>
                      <w:t xml:space="preserve">, basic nutrition, as well as how we take our heart rate and why. We have also been participating in the Presidential Challenge. So far we have done the endurance run, shuttle run, and sit and reach tests. Everyone has been doing great! </w:t>
                    </w:r>
                  </w:p>
                  <w:p w:rsidR="00F73F5D" w:rsidRDefault="00FC36A9" w:rsidP="00F73F5D">
                    <w:pPr>
                      <w:pStyle w:val="BodyText"/>
                      <w:spacing w:after="0"/>
                      <w:ind w:firstLine="360"/>
                    </w:pPr>
                    <w:r w:rsidRPr="002272ED">
                      <w:t xml:space="preserve">To complement the </w:t>
                    </w:r>
                    <w:r w:rsidRPr="002272ED">
                      <w:t>Presidential Challenge the students will be participating in some of the Fitnessgram Fitness tests. The Fitnessgram tests begin</w:t>
                    </w:r>
                    <w:r>
                      <w:t>ing</w:t>
                    </w:r>
                    <w:r w:rsidRPr="002272ED">
                      <w:t xml:space="preserve"> in March, are required at the High School level to pass the mandatory 1 credit of Physical Education, and Health that are req</w:t>
                    </w:r>
                    <w:r w:rsidRPr="002272ED">
                      <w:t>uired to graduate. Exposing the students to the Fitnessgram tests now will make them better prepared for physical tests in the future. Some of the Physical Fitness tests require the student’s to peer assess one another. Through the peer assessment evalutat</w:t>
                    </w:r>
                    <w:r w:rsidRPr="002272ED">
                      <w:t>ions, students’ learn honesty, responsibility, integrity, leadership, and trustworthiness. If I ever question a student or students’ score that was given through peer evaluation, then I will personally retest them.</w:t>
                    </w:r>
                    <w:r>
                      <w:t xml:space="preserve"> If you would like to talk with me about y</w:t>
                    </w:r>
                    <w:r>
                      <w:t xml:space="preserve">our student’s progress please feel free to email me at </w:t>
                    </w:r>
                    <w:r w:rsidRPr="00870C84">
                      <w:t>adougovito@lapeerschools.org</w:t>
                    </w:r>
                    <w:r>
                      <w:t>.</w:t>
                    </w:r>
                  </w:p>
                  <w:p w:rsidR="00F73F5D" w:rsidRDefault="00FC36A9" w:rsidP="00F73F5D">
                    <w:pPr>
                      <w:pStyle w:val="BodyText"/>
                      <w:ind w:firstLine="720"/>
                    </w:pPr>
                  </w:p>
                </w:txbxContent>
              </v:textbox>
            </v:shape>
            <v:shape id="_x0000_s9157" type="#_x0000_t202" style="position:absolute;left:481;top:6953;width:19034;height:10820" filled="f" stroked="f">
              <v:textbox style="mso-next-textbox:#_x0000_s9158" inset="0,0,0,0">
                <w:txbxContent/>
              </v:textbox>
            </v:shape>
            <v:shape id="_x0000_s9158" type="#_x0000_t202" style="position:absolute;left:481;top:17771;width:19034;height:775" filled="f" stroked="f">
              <v:textbox style="mso-next-textbox:#_x0000_s9159" inset="0,0,0,0">
                <w:txbxContent/>
              </v:textbox>
            </v:shape>
            <v:shape id="_x0000_s9159" type="#_x0000_t202" style="position:absolute;left:481;top:18584;width:3798;height:1018" filled="f" stroked="f">
              <v:textbox style="mso-next-textbox:#_x0000_s9159" inset="0,0,0,0">
                <w:txbxContent/>
              </v:textbox>
            </v:shape>
            <w10:wrap type="tight" anchorx="page" anchory="page"/>
          </v:group>
        </w:pict>
      </w:r>
      <w:r>
        <w:rPr>
          <w:noProof/>
        </w:rPr>
        <w:pict>
          <v:group id="_x0000_s9160" style="position:absolute;margin-left:361.8pt;margin-top:124.25pt;width:198pt;height:632.75pt;z-index:251656704;mso-position-horizontal-relative:page;mso-position-vertical-relative:page" coordsize="20000,20000" mv:complextextbox="1">
            <o:lock v:ext="edit" ungrouping="t"/>
            <v:shape id="_x0000_s9161" type="#_x0000_t202" style="position:absolute;width:20000;height:20000;mso-wrap-edited:f;mso-position-horizontal-relative:page;mso-position-vertical-relative:page" o:regroupid="95"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146" inset=",0,,0"/>
            </v:shape>
            <v:shape id="_x0000_s9162" type="#_x0000_t202" style="position:absolute;left:727;width:10465;height:449" filled="f" stroked="f">
              <v:textbox style="mso-next-textbox:#_x0000_s9163" inset="0,0,0,0">
                <w:txbxContent>
                  <w:p w:rsidR="00F73F5D" w:rsidRPr="001A60AC" w:rsidRDefault="00FC36A9" w:rsidP="00F73F5D">
                    <w:pPr>
                      <w:pStyle w:val="Boxtext-medium"/>
                      <w:jc w:val="left"/>
                      <w:rPr>
                        <w:b/>
                        <w:sz w:val="24"/>
                      </w:rPr>
                    </w:pPr>
                    <w:r w:rsidRPr="001A60AC">
                      <w:rPr>
                        <w:b/>
                        <w:sz w:val="24"/>
                      </w:rPr>
                      <w:t>Shuttle Run:</w:t>
                    </w:r>
                  </w:p>
                  <w:p w:rsidR="00F73F5D" w:rsidRDefault="00FC36A9" w:rsidP="00F73F5D">
                    <w:pPr>
                      <w:pStyle w:val="Boxtext-medium"/>
                      <w:jc w:val="left"/>
                    </w:pPr>
                    <w:r>
                      <w:t>5</w:t>
                    </w:r>
                    <w:r w:rsidRPr="00F73F5D">
                      <w:rPr>
                        <w:vertAlign w:val="superscript"/>
                      </w:rPr>
                      <w:t>th</w:t>
                    </w:r>
                    <w:r>
                      <w:tab/>
                      <w:t>Graham Hemingway</w:t>
                    </w:r>
                    <w:r>
                      <w:tab/>
                      <w:t>12.2s</w:t>
                    </w:r>
                  </w:p>
                  <w:p w:rsidR="00F73F5D" w:rsidRDefault="00FC36A9" w:rsidP="00F73F5D">
                    <w:pPr>
                      <w:pStyle w:val="Boxtext-medium"/>
                      <w:jc w:val="left"/>
                    </w:pPr>
                    <w:r>
                      <w:tab/>
                      <w:t>Lydia Bontrager</w:t>
                    </w:r>
                    <w:r>
                      <w:tab/>
                      <w:t>12.5s</w:t>
                    </w:r>
                  </w:p>
                  <w:p w:rsidR="00F73F5D" w:rsidRDefault="00FC36A9" w:rsidP="00F73F5D">
                    <w:pPr>
                      <w:pStyle w:val="Boxtext-medium"/>
                      <w:jc w:val="left"/>
                    </w:pPr>
                    <w:r>
                      <w:t>6</w:t>
                    </w:r>
                    <w:r w:rsidRPr="00F73F5D">
                      <w:rPr>
                        <w:vertAlign w:val="superscript"/>
                      </w:rPr>
                      <w:t>th</w:t>
                    </w:r>
                    <w:r>
                      <w:t xml:space="preserve"> </w:t>
                    </w:r>
                    <w:r>
                      <w:tab/>
                      <w:t>Wyatt Harden</w:t>
                    </w:r>
                    <w:r>
                      <w:tab/>
                    </w:r>
                    <w:r>
                      <w:tab/>
                      <w:t>11.1s</w:t>
                    </w:r>
                  </w:p>
                  <w:p w:rsidR="00F73F5D" w:rsidRDefault="00FC36A9" w:rsidP="00F73F5D">
                    <w:pPr>
                      <w:pStyle w:val="Boxtext-medium"/>
                      <w:jc w:val="left"/>
                    </w:pPr>
                    <w:r>
                      <w:tab/>
                      <w:t>Rachel Paille</w:t>
                    </w:r>
                    <w:r>
                      <w:tab/>
                    </w:r>
                    <w:r>
                      <w:tab/>
                      <w:t>11.7s</w:t>
                    </w:r>
                  </w:p>
                  <w:p w:rsidR="00F73F5D" w:rsidRDefault="00FC36A9" w:rsidP="00F73F5D">
                    <w:pPr>
                      <w:pStyle w:val="Boxtext-medium"/>
                      <w:jc w:val="left"/>
                    </w:pPr>
                  </w:p>
                  <w:p w:rsidR="00F73F5D" w:rsidRPr="00F73F5D" w:rsidRDefault="00FC36A9" w:rsidP="00F73F5D">
                    <w:pPr>
                      <w:pStyle w:val="Boxtext-medium"/>
                      <w:jc w:val="left"/>
                      <w:rPr>
                        <w:i/>
                      </w:rPr>
                    </w:pPr>
                    <w:r w:rsidRPr="001A60AC">
                      <w:rPr>
                        <w:b/>
                        <w:sz w:val="24"/>
                      </w:rPr>
                      <w:t>Endur</w:t>
                    </w:r>
                    <w:r w:rsidRPr="001A60AC">
                      <w:rPr>
                        <w:b/>
                        <w:sz w:val="24"/>
                      </w:rPr>
                      <w:t>ance Run:</w:t>
                    </w:r>
                    <w:r w:rsidRPr="00F73F5D">
                      <w:rPr>
                        <w:i/>
                      </w:rPr>
                      <w:t xml:space="preserve"> </w:t>
                    </w:r>
                    <w:r w:rsidRPr="00D236B1">
                      <w:rPr>
                        <w:i/>
                      </w:rPr>
                      <w:t>1 Mile Run</w:t>
                    </w:r>
                  </w:p>
                  <w:p w:rsidR="00F73F5D" w:rsidRDefault="00FC36A9" w:rsidP="00F73F5D">
                    <w:pPr>
                      <w:pStyle w:val="Boxtext-medium"/>
                      <w:jc w:val="left"/>
                    </w:pPr>
                    <w:r>
                      <w:t>5</w:t>
                    </w:r>
                    <w:r w:rsidRPr="00D236B1">
                      <w:rPr>
                        <w:vertAlign w:val="superscript"/>
                      </w:rPr>
                      <w:t>th</w:t>
                    </w:r>
                    <w:r>
                      <w:t xml:space="preserve"> </w:t>
                    </w:r>
                    <w:r>
                      <w:tab/>
                    </w:r>
                    <w:r>
                      <w:t>Graham Hemingway</w:t>
                    </w:r>
                    <w:r>
                      <w:tab/>
                      <w:t>7m 04s</w:t>
                    </w:r>
                  </w:p>
                  <w:p w:rsidR="00F73F5D" w:rsidRDefault="00FC36A9" w:rsidP="00F73F5D">
                    <w:pPr>
                      <w:pStyle w:val="Boxtext-medium"/>
                      <w:jc w:val="left"/>
                    </w:pPr>
                    <w:r>
                      <w:tab/>
                      <w:t>Skyler Humphreys</w:t>
                    </w:r>
                    <w:r>
                      <w:tab/>
                      <w:t>7m 52s</w:t>
                    </w:r>
                  </w:p>
                  <w:p w:rsidR="00F73F5D" w:rsidRDefault="00FC36A9" w:rsidP="00F73F5D">
                    <w:pPr>
                      <w:pStyle w:val="Boxtext-medium"/>
                      <w:jc w:val="left"/>
                    </w:pPr>
                    <w:r>
                      <w:t>6</w:t>
                    </w:r>
                    <w:r w:rsidRPr="00D236B1">
                      <w:rPr>
                        <w:vertAlign w:val="superscript"/>
                      </w:rPr>
                      <w:t>th</w:t>
                    </w:r>
                    <w:r>
                      <w:tab/>
                    </w:r>
                    <w:r>
                      <w:t>Zachary Bolton</w:t>
                    </w:r>
                    <w:r>
                      <w:tab/>
                      <w:t>7m 02s</w:t>
                    </w:r>
                  </w:p>
                  <w:p w:rsidR="00F73F5D" w:rsidRDefault="00FC36A9" w:rsidP="00F73F5D">
                    <w:pPr>
                      <w:pStyle w:val="Boxtext-medium"/>
                      <w:jc w:val="left"/>
                    </w:pPr>
                    <w:r>
                      <w:tab/>
                      <w:t>Hannah Shultz</w:t>
                    </w:r>
                    <w:r>
                      <w:tab/>
                    </w:r>
                    <w:r>
                      <w:tab/>
                      <w:t>8m 39s</w:t>
                    </w:r>
                  </w:p>
                  <w:p w:rsidR="00F73F5D" w:rsidRPr="001A60AC" w:rsidRDefault="00FC36A9" w:rsidP="00F73F5D">
                    <w:pPr>
                      <w:pStyle w:val="Boxtext-medium"/>
                      <w:jc w:val="left"/>
                      <w:rPr>
                        <w:b/>
                        <w:sz w:val="24"/>
                      </w:rPr>
                    </w:pPr>
                    <w:r w:rsidRPr="001A60AC">
                      <w:rPr>
                        <w:b/>
                        <w:sz w:val="24"/>
                      </w:rPr>
                      <w:t>Sit And Reach:</w:t>
                    </w:r>
                  </w:p>
                  <w:p w:rsidR="00F73F5D" w:rsidRDefault="00FC36A9" w:rsidP="00F73F5D">
                    <w:pPr>
                      <w:pStyle w:val="Boxtext-medium"/>
                      <w:jc w:val="left"/>
                    </w:pPr>
                    <w:r>
                      <w:t>5</w:t>
                    </w:r>
                    <w:r w:rsidRPr="001B4ACD">
                      <w:rPr>
                        <w:vertAlign w:val="superscript"/>
                      </w:rPr>
                      <w:t>th</w:t>
                    </w:r>
                    <w:r>
                      <w:t xml:space="preserve"> </w:t>
                    </w:r>
                    <w:r>
                      <w:tab/>
                    </w:r>
                    <w:r>
                      <w:t>Ethan Freeman</w:t>
                    </w:r>
                    <w:r>
                      <w:tab/>
                      <w:t>39 cm</w:t>
                    </w:r>
                  </w:p>
                  <w:p w:rsidR="00F73F5D" w:rsidRDefault="00FC36A9" w:rsidP="00F73F5D">
                    <w:pPr>
                      <w:pStyle w:val="Boxtext-medium"/>
                      <w:jc w:val="left"/>
                    </w:pPr>
                    <w:r>
                      <w:tab/>
                      <w:t>Ashley Hayden</w:t>
                    </w:r>
                    <w:r>
                      <w:tab/>
                      <w:t>37 cm</w:t>
                    </w:r>
                  </w:p>
                  <w:p w:rsidR="00F73F5D" w:rsidRDefault="00FC36A9" w:rsidP="00F73F5D">
                    <w:pPr>
                      <w:pStyle w:val="Boxtext-medium"/>
                      <w:jc w:val="left"/>
                    </w:pPr>
                    <w:r>
                      <w:t>6</w:t>
                    </w:r>
                    <w:r w:rsidRPr="001B4ACD">
                      <w:rPr>
                        <w:vertAlign w:val="superscript"/>
                      </w:rPr>
                      <w:t>th</w:t>
                    </w:r>
                    <w:r>
                      <w:t xml:space="preserve"> </w:t>
                    </w:r>
                    <w:r>
                      <w:tab/>
                    </w:r>
                    <w:r>
                      <w:t>Morgan Carr</w:t>
                    </w:r>
                    <w:r>
                      <w:tab/>
                    </w:r>
                    <w:r>
                      <w:tab/>
                      <w:t>36.5 cm</w:t>
                    </w:r>
                  </w:p>
                  <w:p w:rsidR="00F73F5D" w:rsidRDefault="00FC36A9" w:rsidP="00F73F5D">
                    <w:pPr>
                      <w:pStyle w:val="Boxtext-medium"/>
                      <w:jc w:val="left"/>
                    </w:pPr>
                    <w:r>
                      <w:tab/>
                      <w:t>Hannah Shultz</w:t>
                    </w:r>
                    <w:r>
                      <w:tab/>
                    </w:r>
                    <w:r>
                      <w:tab/>
                      <w:t>37 cm</w:t>
                    </w:r>
                  </w:p>
                  <w:p w:rsidR="00F73F5D" w:rsidRDefault="00FC36A9" w:rsidP="00F73F5D">
                    <w:pPr>
                      <w:pStyle w:val="Boxtext-medium"/>
                      <w:jc w:val="left"/>
                    </w:pPr>
                  </w:p>
                  <w:p w:rsidR="00F73F5D" w:rsidRPr="001A60AC" w:rsidRDefault="00FC36A9" w:rsidP="00F73F5D">
                    <w:pPr>
                      <w:pStyle w:val="Boxtext-medium"/>
                      <w:jc w:val="left"/>
                      <w:rPr>
                        <w:b/>
                        <w:sz w:val="28"/>
                      </w:rPr>
                    </w:pPr>
                    <w:r w:rsidRPr="001A60AC">
                      <w:rPr>
                        <w:b/>
                        <w:sz w:val="28"/>
                      </w:rPr>
                      <w:t>GREAT JOB EVERYONE!</w:t>
                    </w:r>
                  </w:p>
                  <w:p w:rsidR="00F73F5D" w:rsidRDefault="00FC36A9"/>
                </w:txbxContent>
              </v:textbox>
            </v:shape>
            <v:shape id="_x0000_s9163" type="#_x0000_t202" style="position:absolute;left:727;top:447;width:18541;height:403" filled="f" stroked="f">
              <v:textbox style="mso-next-textbox:#_x0000_s9164" inset="0,0,0,0">
                <w:txbxContent/>
              </v:textbox>
            </v:shape>
            <v:shape id="_x0000_s9164" type="#_x0000_t202" style="position:absolute;left:727;top:849;width:18541;height:403" filled="f" stroked="f">
              <v:textbox style="mso-next-textbox:#_x0000_s9165" inset="0,0,0,0">
                <w:txbxContent/>
              </v:textbox>
            </v:shape>
            <v:shape id="_x0000_s9165" type="#_x0000_t202" style="position:absolute;left:727;top:1250;width:18541;height:403" filled="f" stroked="f">
              <v:textbox style="mso-next-textbox:#_x0000_s9166" inset="0,0,0,0">
                <w:txbxContent/>
              </v:textbox>
            </v:shape>
            <v:shape id="_x0000_s9166" type="#_x0000_t202" style="position:absolute;left:727;top:1652;width:18541;height:403" filled="f" stroked="f">
              <v:textbox style="mso-next-textbox:#_x0000_s9167" inset="0,0,0,0">
                <w:txbxContent/>
              </v:textbox>
            </v:shape>
            <v:shape id="_x0000_s9167" type="#_x0000_t202" style="position:absolute;left:727;top:2053;width:18541;height:403" filled="f" stroked="f">
              <v:textbox style="mso-next-textbox:#_x0000_s9168" inset="0,0,0,0">
                <w:txbxContent/>
              </v:textbox>
            </v:shape>
            <v:shape id="_x0000_s9168" type="#_x0000_t202" style="position:absolute;left:727;top:2454;width:18541;height:451" filled="f" stroked="f">
              <v:textbox style="mso-next-textbox:#_x0000_s9169" inset="0,0,0,0">
                <w:txbxContent/>
              </v:textbox>
            </v:shape>
            <v:shape id="_x0000_s9169" type="#_x0000_t202" style="position:absolute;left:727;top:2903;width:18541;height:403" filled="f" stroked="f">
              <v:textbox style="mso-next-textbox:#_x0000_s9170" inset="0,0,0,0">
                <w:txbxContent/>
              </v:textbox>
            </v:shape>
            <v:shape id="_x0000_s9170" type="#_x0000_t202" style="position:absolute;left:727;top:3305;width:18541;height:403" filled="f" stroked="f">
              <v:textbox style="mso-next-textbox:#_x0000_s9171" inset="0,0,0,0">
                <w:txbxContent/>
              </v:textbox>
            </v:shape>
            <v:shape id="_x0000_s9171" type="#_x0000_t202" style="position:absolute;left:727;top:3706;width:18541;height:403" filled="f" stroked="f">
              <v:textbox style="mso-next-textbox:#_x0000_s9172" inset="0,0,0,0">
                <w:txbxContent/>
              </v:textbox>
            </v:shape>
            <v:shape id="_x0000_s9172" type="#_x0000_t202" style="position:absolute;left:727;top:4107;width:18541;height:402" filled="f" stroked="f">
              <v:textbox style="mso-next-textbox:#_x0000_s9173" inset="0,0,0,0">
                <w:txbxContent/>
              </v:textbox>
            </v:shape>
            <v:shape id="_x0000_s9173" type="#_x0000_t202" style="position:absolute;left:727;top:4507;width:18541;height:451" filled="f" stroked="f">
              <v:textbox style="mso-next-textbox:#_x0000_s9174" inset="0,0,0,0">
                <w:txbxContent/>
              </v:textbox>
            </v:shape>
            <v:shape id="_x0000_s9174" type="#_x0000_t202" style="position:absolute;left:727;top:4956;width:18541;height:403" filled="f" stroked="f">
              <v:textbox style="mso-next-textbox:#_x0000_s9175" inset="0,0,0,0">
                <w:txbxContent/>
              </v:textbox>
            </v:shape>
            <v:shape id="_x0000_s9175" type="#_x0000_t202" style="position:absolute;left:727;top:5358;width:18541;height:403" filled="f" stroked="f">
              <v:textbox style="mso-next-textbox:#_x0000_s9176" inset="0,0,0,0">
                <w:txbxContent/>
              </v:textbox>
            </v:shape>
            <v:shape id="_x0000_s9176" type="#_x0000_t202" style="position:absolute;left:727;top:5759;width:18541;height:403" filled="f" stroked="f">
              <v:textbox style="mso-next-textbox:#_x0000_s9177" inset="0,0,0,0">
                <w:txbxContent/>
              </v:textbox>
            </v:shape>
            <v:shape id="_x0000_s9177" type="#_x0000_t202" style="position:absolute;left:727;top:6160;width:18541;height:403" filled="f" stroked="f">
              <v:textbox style="mso-next-textbox:#_x0000_s9178" inset="0,0,0,0">
                <w:txbxContent/>
              </v:textbox>
            </v:shape>
            <v:shape id="_x0000_s9178" type="#_x0000_t202" style="position:absolute;left:727;top:6562;width:18541;height:403" filled="f" stroked="f">
              <v:textbox style="mso-next-textbox:#_x0000_s9179" inset="0,0,0,0">
                <w:txbxContent/>
              </v:textbox>
            </v:shape>
            <v:shape id="_x0000_s9179" type="#_x0000_t202" style="position:absolute;left:727;top:6963;width:18541;height:523" filled="f" stroked="f">
              <v:textbox style="mso-next-textbox:#_x0000_s9180" inset="0,0,0,0">
                <w:txbxContent/>
              </v:textbox>
            </v:shape>
            <v:shape id="_x0000_s9180" type="#_x0000_t202" style="position:absolute;left:727;top:7485;width:18541;height:439" filled="f" stroked="f">
              <v:textbox style="mso-next-textbox:#_x0000_s9180" inset="0,0,0,0">
                <w:txbxContent/>
              </v:textbox>
            </v:shape>
            <w10:wrap anchorx="page" anchory="page"/>
          </v:group>
        </w:pict>
      </w:r>
      <w:r>
        <w:rPr>
          <w:noProof/>
        </w:rPr>
        <w:pict>
          <v:shape id="_x0000_s8366" type="#_x0000_t202" style="position:absolute;margin-left:46.8pt;margin-top:43.2pt;width:272.35pt;height:52.4pt;z-index:251652608;mso-wrap-edited:f;mso-position-horizontal-relative:page;mso-position-vertical-relative:page" o:regroupid="54" filled="f" fillcolor="#3f80cd" stroked="f" strokecolor="#b3cfff" strokeweight="1.5pt">
            <v:fill color2="#b3cfff" o:detectmouseclick="t" focusposition="" focussize=",90" type="gradient">
              <o:fill v:ext="view" type="gradientUnscaled"/>
            </v:fill>
            <v:shadow opacity="42598f" mv:blur="38100f" offset="0,2pt"/>
            <v:textbox style="mso-next-textbox:#_x0000_s8366" inset=",0,,0">
              <w:txbxContent>
                <w:p w:rsidR="00F73F5D" w:rsidRDefault="00FC36A9" w:rsidP="0069738F">
                  <w:pPr>
                    <w:pStyle w:val="Heading3"/>
                  </w:pPr>
                  <w:r>
                    <w:t>What Has Been Going On This Year?</w:t>
                  </w:r>
                </w:p>
              </w:txbxContent>
            </v:textbox>
            <w10:wrap anchorx="page" anchory="page"/>
          </v:shape>
        </w:pict>
      </w:r>
      <w:r>
        <w:rPr>
          <w:noProof/>
        </w:rPr>
        <w:pict>
          <v:shape id="_x0000_s1237" type="#_x0000_t202" style="position:absolute;margin-left:361.8pt;margin-top:43.2pt;width:115.95pt;height:89.25pt;z-index:25165568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37" inset=",0,,0">
              <w:txbxContent>
                <w:p w:rsidR="00F73F5D" w:rsidRDefault="00FC36A9" w:rsidP="0069738F">
                  <w:pPr>
                    <w:pStyle w:val="Boxheading-small"/>
                    <w:rPr>
                      <w:sz w:val="32"/>
                    </w:rPr>
                  </w:pPr>
                  <w:r w:rsidRPr="006D1021">
                    <w:rPr>
                      <w:sz w:val="32"/>
                    </w:rPr>
                    <w:t xml:space="preserve">President’s Challenge </w:t>
                  </w:r>
                </w:p>
                <w:p w:rsidR="00F73F5D" w:rsidRDefault="00FC36A9" w:rsidP="0069738F">
                  <w:pPr>
                    <w:pStyle w:val="Boxheading-small"/>
                    <w:rPr>
                      <w:sz w:val="32"/>
                    </w:rPr>
                  </w:pPr>
                  <w:r>
                    <w:rPr>
                      <w:sz w:val="32"/>
                    </w:rPr>
                    <w:t>Grade</w:t>
                  </w:r>
                </w:p>
                <w:p w:rsidR="00F73F5D" w:rsidRPr="006D1021" w:rsidRDefault="00FC36A9" w:rsidP="0069738F">
                  <w:pPr>
                    <w:pStyle w:val="Boxheading-small"/>
                    <w:rPr>
                      <w:sz w:val="32"/>
                    </w:rPr>
                  </w:pPr>
                  <w:r w:rsidRPr="006D1021">
                    <w:rPr>
                      <w:sz w:val="32"/>
                    </w:rPr>
                    <w:t>Leaders</w:t>
                  </w:r>
                </w:p>
              </w:txbxContent>
            </v:textbox>
            <w10:wrap type="tight" anchorx="page" anchory="page"/>
          </v:shape>
        </w:pict>
      </w:r>
    </w:p>
    <w:sectPr w:rsidR="0069738F" w:rsidSect="0069738F">
      <w:headerReference w:type="default" r:id="rId13"/>
      <w:footerReference w:type="default" r:id="rId14"/>
      <w:headerReference w:type="first" r:id="rId15"/>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3F5D" w:rsidRDefault="00FC36A9">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style="mso-next-textbox:#_x0000_s2054" inset=",0,,0">
            <w:txbxContent>
              <w:p w:rsidR="00F73F5D" w:rsidRDefault="00FC36A9" w:rsidP="0069738F">
                <w:pPr>
                  <w:pStyle w:val="Page"/>
                </w:pPr>
                <w:fldSimple w:instr=" PAGE  \* MERGEFORMAT ">
                  <w:r>
                    <w:rPr>
                      <w:noProof/>
                    </w:rPr>
                    <w:t>2</w:t>
                  </w:r>
                </w:fldSimple>
              </w:p>
            </w:txbxContent>
          </v:textbox>
          <w10:wrap type="tight" anchorx="page" anchory="page"/>
        </v:shap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3F5D" w:rsidRDefault="00FC36A9">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3F5D" w:rsidRDefault="00FC36A9">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2530">
      <o:colormenu v:ext="edit" strokecolor="none [3205]"/>
    </o:shapedefaults>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9738F"/>
    <w:rsid w:val="00FC36A9"/>
  </w:rsids>
  <m:mathPr>
    <m:mathFont m:val="Cooper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3205]"/>
    </o:shapedefaults>
    <o:shapelayout v:ext="edit">
      <o:idmap v:ext="edit" data="1,8"/>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870C84"/>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settings" Target="settings.xml"/><Relationship Id="rId7" Type="http://schemas.openxmlformats.org/officeDocument/2006/relationships/image" Target="media/image2.gif"/><Relationship Id="rId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fontTable" Target="fontTable.xml"/><Relationship Id="rId8" Type="http://schemas.openxmlformats.org/officeDocument/2006/relationships/image" Target="media/image3.jpeg"/><Relationship Id="rId13" Type="http://schemas.openxmlformats.org/officeDocument/2006/relationships/header" Target="header1.xml"/><Relationship Id="rId1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2" Type="http://schemas.openxmlformats.org/officeDocument/2006/relationships/image" Target="media/image7.gif"/><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image" Target="media/image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Last%20Flight%20of%20Icarus: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3A2-F66E-0341-82A7-642AA6C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1</TotalTime>
  <Pages>2</Pages>
  <Words>4</Words>
  <Characters>25</Characters>
  <Application>Microsoft Word 12.1.0</Application>
  <DocSecurity>0</DocSecurity>
  <Lines>1</Lines>
  <Paragraphs>1</Paragraphs>
  <ScaleCrop>false</ScaleCrop>
  <Manager/>
  <Company/>
  <LinksUpToDate>false</LinksUpToDate>
  <CharactersWithSpaces>30</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3</cp:revision>
  <cp:lastPrinted>2010-01-28T16:21:00Z</cp:lastPrinted>
  <dcterms:created xsi:type="dcterms:W3CDTF">2010-01-28T16:20:00Z</dcterms:created>
  <dcterms:modified xsi:type="dcterms:W3CDTF">2010-01-28T16:21:00Z</dcterms:modified>
  <cp:category/>
</cp:coreProperties>
</file>